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CC6" w:rsidRDefault="008D7EA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4676775</wp:posOffset>
                </wp:positionV>
                <wp:extent cx="2247900" cy="45720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144" w:rsidRPr="00102144" w:rsidRDefault="00102144">
                            <w:pPr>
                              <w:rPr>
                                <w:rFonts w:ascii="Lucida Handwriting" w:hAnsi="Lucida Handwriting"/>
                                <w:sz w:val="44"/>
                                <w:szCs w:val="44"/>
                              </w:rPr>
                            </w:pPr>
                            <w:r w:rsidRPr="00102144">
                              <w:rPr>
                                <w:rFonts w:ascii="Lucida Handwriting" w:hAnsi="Lucida Handwriting"/>
                                <w:sz w:val="44"/>
                                <w:szCs w:val="44"/>
                              </w:rPr>
                              <w:t>Mary Conroy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50.5pt;margin-top:368.25pt;width:177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" stroked="f">
                <v:textbox>
                  <w:txbxContent>
                    <w:p w:rsidR="00102144" w:rsidRPr="00102144" w:rsidRDefault="00102144">
                      <w:pPr>
                        <w:rPr>
                          <w:rFonts w:ascii="Lucida Handwriting" w:hAnsi="Lucida Handwriting"/>
                          <w:sz w:val="44"/>
                          <w:szCs w:val="44"/>
                        </w:rPr>
                      </w:pPr>
                      <w:r w:rsidRPr="00102144">
                        <w:rPr>
                          <w:rFonts w:ascii="Lucida Handwriting" w:hAnsi="Lucida Handwriting"/>
                          <w:sz w:val="44"/>
                          <w:szCs w:val="44"/>
                        </w:rPr>
                        <w:t>Mary Conroy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1086485</wp:posOffset>
                </wp:positionH>
                <wp:positionV relativeFrom="page">
                  <wp:posOffset>2106930</wp:posOffset>
                </wp:positionV>
                <wp:extent cx="7871460" cy="347218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1460" cy="347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2D4F" w:rsidRDefault="00F02D4F" w:rsidP="00867E66">
                            <w:pPr>
                              <w:pStyle w:val="Description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:rsidR="00F02D4F" w:rsidRDefault="00F02D4F" w:rsidP="00867E66">
                            <w:pPr>
                              <w:pStyle w:val="Description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……………………………………………….</w:t>
                            </w:r>
                          </w:p>
                          <w:p w:rsidR="00B47CE6" w:rsidRPr="00B47CE6" w:rsidRDefault="00867E66" w:rsidP="00B47CE6">
                            <w:pPr>
                              <w:pStyle w:val="Description"/>
                              <w:rPr>
                                <w:sz w:val="48"/>
                                <w:szCs w:val="48"/>
                              </w:rPr>
                            </w:pPr>
                            <w:r w:rsidRPr="00867E66">
                              <w:rPr>
                                <w:sz w:val="48"/>
                                <w:szCs w:val="48"/>
                              </w:rPr>
                              <w:t xml:space="preserve">Attended </w:t>
                            </w:r>
                            <w:proofErr w:type="spellStart"/>
                            <w:r w:rsidR="008B40D0">
                              <w:rPr>
                                <w:sz w:val="48"/>
                                <w:szCs w:val="48"/>
                              </w:rPr>
                              <w:t>Redbridge</w:t>
                            </w:r>
                            <w:proofErr w:type="spellEnd"/>
                            <w:r w:rsidR="008B40D0">
                              <w:rPr>
                                <w:sz w:val="48"/>
                                <w:szCs w:val="48"/>
                              </w:rPr>
                              <w:t xml:space="preserve"> and Waltham Forest Annual Trainers Conference</w:t>
                            </w:r>
                            <w:r w:rsidR="00B47CE6">
                              <w:rPr>
                                <w:sz w:val="48"/>
                                <w:szCs w:val="48"/>
                              </w:rPr>
                              <w:t xml:space="preserve"> 2021 - Wellness in the </w:t>
                            </w:r>
                            <w:proofErr w:type="spellStart"/>
                            <w:r w:rsidR="00B47CE6">
                              <w:rPr>
                                <w:sz w:val="48"/>
                                <w:szCs w:val="48"/>
                              </w:rPr>
                              <w:t>Covid</w:t>
                            </w:r>
                            <w:proofErr w:type="spellEnd"/>
                            <w:r w:rsidR="00B47CE6">
                              <w:rPr>
                                <w:sz w:val="48"/>
                                <w:szCs w:val="48"/>
                              </w:rPr>
                              <w:t xml:space="preserve"> Era</w:t>
                            </w:r>
                          </w:p>
                          <w:p w:rsidR="00867E66" w:rsidRDefault="00B47CE6" w:rsidP="00B47CE6">
                            <w:pPr>
                              <w:pStyle w:val="DateYear"/>
                            </w:pPr>
                            <w:r>
                              <w:t>11</w:t>
                            </w:r>
                            <w:proofErr w:type="gramStart"/>
                            <w:r>
                              <w:rPr>
                                <w:vertAlign w:val="superscript"/>
                              </w:rPr>
                              <w:t xml:space="preserve">th </w:t>
                            </w:r>
                            <w:r>
                              <w:t xml:space="preserve"> -</w:t>
                            </w:r>
                            <w:proofErr w:type="gramEnd"/>
                            <w:r>
                              <w:t xml:space="preserve"> 12</w:t>
                            </w:r>
                            <w:r w:rsidRPr="00B47CE6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June 2012 (13 hours CPD)</w:t>
                            </w:r>
                          </w:p>
                          <w:p w:rsidR="00B47CE6" w:rsidRPr="00B47CE6" w:rsidRDefault="00B47CE6" w:rsidP="00B47CE6">
                            <w:pPr>
                              <w:pStyle w:val="DateYear"/>
                              <w:jc w:val="both"/>
                              <w:rPr>
                                <w:vertAlign w:val="superscript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8B40D0" w:rsidRPr="00867E66" w:rsidRDefault="008B40D0" w:rsidP="008B40D0">
                            <w:pPr>
                              <w:pStyle w:val="DateYear"/>
                            </w:pPr>
                          </w:p>
                          <w:p w:rsidR="00867E66" w:rsidRPr="00867E66" w:rsidRDefault="00867E66" w:rsidP="008B40D0">
                            <w:pPr>
                              <w:pStyle w:val="DateYear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85.55pt;margin-top:165.9pt;width:619.8pt;height:273.4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sd+ugIAAMI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" filled="f" stroked="f">
                <v:textbox>
                  <w:txbxContent>
                    <w:p w:rsidR="00F02D4F" w:rsidRDefault="00F02D4F" w:rsidP="00867E66">
                      <w:pPr>
                        <w:pStyle w:val="Description"/>
                        <w:rPr>
                          <w:sz w:val="48"/>
                          <w:szCs w:val="48"/>
                        </w:rPr>
                      </w:pPr>
                    </w:p>
                    <w:p w:rsidR="00F02D4F" w:rsidRDefault="00F02D4F" w:rsidP="00867E66">
                      <w:pPr>
                        <w:pStyle w:val="Description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……………………………………………….</w:t>
                      </w:r>
                    </w:p>
                    <w:p w:rsidR="00B47CE6" w:rsidRPr="00B47CE6" w:rsidRDefault="00867E66" w:rsidP="00B47CE6">
                      <w:pPr>
                        <w:pStyle w:val="Description"/>
                        <w:rPr>
                          <w:sz w:val="48"/>
                          <w:szCs w:val="48"/>
                        </w:rPr>
                      </w:pPr>
                      <w:r w:rsidRPr="00867E66">
                        <w:rPr>
                          <w:sz w:val="48"/>
                          <w:szCs w:val="48"/>
                        </w:rPr>
                        <w:t xml:space="preserve">Attended </w:t>
                      </w:r>
                      <w:proofErr w:type="spellStart"/>
                      <w:r w:rsidR="008B40D0">
                        <w:rPr>
                          <w:sz w:val="48"/>
                          <w:szCs w:val="48"/>
                        </w:rPr>
                        <w:t>Redbridge</w:t>
                      </w:r>
                      <w:proofErr w:type="spellEnd"/>
                      <w:r w:rsidR="008B40D0">
                        <w:rPr>
                          <w:sz w:val="48"/>
                          <w:szCs w:val="48"/>
                        </w:rPr>
                        <w:t xml:space="preserve"> and Waltham Forest Annual Trainers Conference</w:t>
                      </w:r>
                      <w:r w:rsidR="00B47CE6">
                        <w:rPr>
                          <w:sz w:val="48"/>
                          <w:szCs w:val="48"/>
                        </w:rPr>
                        <w:t xml:space="preserve"> 2021 - Wellness in the </w:t>
                      </w:r>
                      <w:proofErr w:type="spellStart"/>
                      <w:r w:rsidR="00B47CE6">
                        <w:rPr>
                          <w:sz w:val="48"/>
                          <w:szCs w:val="48"/>
                        </w:rPr>
                        <w:t>Covid</w:t>
                      </w:r>
                      <w:proofErr w:type="spellEnd"/>
                      <w:r w:rsidR="00B47CE6">
                        <w:rPr>
                          <w:sz w:val="48"/>
                          <w:szCs w:val="48"/>
                        </w:rPr>
                        <w:t xml:space="preserve"> Era</w:t>
                      </w:r>
                    </w:p>
                    <w:p w:rsidR="00867E66" w:rsidRDefault="00B47CE6" w:rsidP="00B47CE6">
                      <w:pPr>
                        <w:pStyle w:val="DateYear"/>
                      </w:pPr>
                      <w:r>
                        <w:t>11</w:t>
                      </w:r>
                      <w:proofErr w:type="gramStart"/>
                      <w:r>
                        <w:rPr>
                          <w:vertAlign w:val="superscript"/>
                        </w:rPr>
                        <w:t xml:space="preserve">th </w:t>
                      </w:r>
                      <w:r>
                        <w:t xml:space="preserve"> -</w:t>
                      </w:r>
                      <w:proofErr w:type="gramEnd"/>
                      <w:r>
                        <w:t xml:space="preserve"> 12</w:t>
                      </w:r>
                      <w:r w:rsidRPr="00B47CE6">
                        <w:rPr>
                          <w:vertAlign w:val="superscript"/>
                        </w:rPr>
                        <w:t>th</w:t>
                      </w:r>
                      <w:r>
                        <w:t xml:space="preserve"> June 2012 (13 hours CPD)</w:t>
                      </w:r>
                    </w:p>
                    <w:p w:rsidR="00B47CE6" w:rsidRPr="00B47CE6" w:rsidRDefault="00B47CE6" w:rsidP="00B47CE6">
                      <w:pPr>
                        <w:pStyle w:val="DateYear"/>
                        <w:jc w:val="both"/>
                        <w:rPr>
                          <w:vertAlign w:val="superscript"/>
                        </w:rPr>
                      </w:pPr>
                      <w:bookmarkStart w:id="1" w:name="_GoBack"/>
                      <w:bookmarkEnd w:id="1"/>
                    </w:p>
                    <w:p w:rsidR="008B40D0" w:rsidRPr="00867E66" w:rsidRDefault="008B40D0" w:rsidP="008B40D0">
                      <w:pPr>
                        <w:pStyle w:val="DateYear"/>
                      </w:pPr>
                    </w:p>
                    <w:p w:rsidR="00867E66" w:rsidRPr="00867E66" w:rsidRDefault="00867E66" w:rsidP="008B40D0">
                      <w:pPr>
                        <w:pStyle w:val="DateYear"/>
                        <w:jc w:val="both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1706245</wp:posOffset>
                </wp:positionH>
                <wp:positionV relativeFrom="page">
                  <wp:posOffset>1510665</wp:posOffset>
                </wp:positionV>
                <wp:extent cx="6659880" cy="638175"/>
                <wp:effectExtent l="0" t="0" r="0" b="0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638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CC6" w:rsidRDefault="0047220D" w:rsidP="002A7F10">
                            <w:pPr>
                              <w:pStyle w:val="Heading1"/>
                            </w:pPr>
                            <w:r>
                              <w:t xml:space="preserve">certificate of </w:t>
                            </w:r>
                            <w:r w:rsidR="00DE6E7E">
                              <w:t>attenda</w:t>
                            </w:r>
                            <w:r w:rsidR="00867E66">
                              <w:t>nce</w:t>
                            </w:r>
                          </w:p>
                          <w:p w:rsidR="00F02D4F" w:rsidRPr="00F02D4F" w:rsidRDefault="00F02D4F" w:rsidP="00F02D4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134.35pt;margin-top:118.95pt;width:524.4pt;height:50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" stroked="f">
                <v:fill opacity="0"/>
                <v:textbox style="mso-fit-shape-to-text:t">
                  <w:txbxContent>
                    <w:p w:rsidR="00880CC6" w:rsidRDefault="0047220D" w:rsidP="002A7F10">
                      <w:pPr>
                        <w:pStyle w:val="Heading1"/>
                      </w:pPr>
                      <w:r>
                        <w:t xml:space="preserve">certificate of </w:t>
                      </w:r>
                      <w:r w:rsidR="00DE6E7E">
                        <w:t>attenda</w:t>
                      </w:r>
                      <w:r w:rsidR="00867E66">
                        <w:t>nce</w:t>
                      </w:r>
                    </w:p>
                    <w:p w:rsidR="00F02D4F" w:rsidRPr="00F02D4F" w:rsidRDefault="00F02D4F" w:rsidP="00F02D4F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9210675" cy="7029450"/>
                <wp:effectExtent l="0" t="0" r="9525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0675" cy="702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CC6" w:rsidRDefault="0047220D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8975121" cy="6768000"/>
                                  <wp:effectExtent l="133350" t="95250" r="149860" b="166370"/>
                                  <wp:docPr id="2" name="Picture 2" descr="highschool_border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ighschool_border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75121" cy="676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0;margin-top:0;width:725.25pt;height:553.5pt;z-index:-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5zqsw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" o:allowincell="f" filled="f" stroked="f">
                <v:textbox style="mso-fit-shape-to-text:t" inset="0,0,0,0">
                  <w:txbxContent>
                    <w:p w:rsidR="00880CC6" w:rsidRDefault="0047220D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8975121" cy="6768000"/>
                            <wp:effectExtent l="133350" t="95250" r="149860" b="166370"/>
                            <wp:docPr id="2" name="Picture 2" descr="highschool_border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ighschool_border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75121" cy="6768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5124449</wp:posOffset>
                </wp:positionV>
                <wp:extent cx="2552700" cy="0"/>
                <wp:effectExtent l="0" t="0" r="19050" b="19050"/>
                <wp:wrapNone/>
                <wp:docPr id="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F8DC2" id="Line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403.5pt" to="201pt,4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o3FAIAACk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" strokecolor="#333" strokeweight=".5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5843905</wp:posOffset>
                </wp:positionV>
                <wp:extent cx="4032250" cy="379730"/>
                <wp:effectExtent l="0" t="0" r="0" b="1270"/>
                <wp:wrapNone/>
                <wp:docPr id="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CC6" w:rsidRDefault="008B40D0">
                            <w:pPr>
                              <w:pStyle w:val="Signatures"/>
                            </w:pPr>
                            <w:r>
                              <w:t>Mary Conroy</w:t>
                            </w:r>
                          </w:p>
                          <w:p w:rsidR="008B40D0" w:rsidRDefault="008B40D0">
                            <w:pPr>
                              <w:pStyle w:val="Signatures"/>
                            </w:pPr>
                            <w:proofErr w:type="spellStart"/>
                            <w:r>
                              <w:t>Redbridge</w:t>
                            </w:r>
                            <w:proofErr w:type="spellEnd"/>
                            <w:r>
                              <w:t xml:space="preserve"> &amp; Waltham Forest TWS </w:t>
                            </w:r>
                            <w:proofErr w:type="spellStart"/>
                            <w:r>
                              <w:t>Convenor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left:0;text-align:left;margin-left:0;margin-top:460.15pt;width:317.5pt;height:29.9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n0yuAIAAME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" filled="f" stroked="f">
                <v:textbox style="mso-fit-shape-to-text:t">
                  <w:txbxContent>
                    <w:p w:rsidR="00880CC6" w:rsidRDefault="008B40D0">
                      <w:pPr>
                        <w:pStyle w:val="Signatures"/>
                      </w:pPr>
                      <w:r>
                        <w:t>Mary Conroy</w:t>
                      </w:r>
                    </w:p>
                    <w:p w:rsidR="008B40D0" w:rsidRDefault="008B40D0">
                      <w:pPr>
                        <w:pStyle w:val="Signatures"/>
                      </w:pPr>
                      <w:proofErr w:type="spellStart"/>
                      <w:r>
                        <w:t>Redbridge</w:t>
                      </w:r>
                      <w:proofErr w:type="spellEnd"/>
                      <w:r>
                        <w:t xml:space="preserve"> &amp; Waltham Forest TWS </w:t>
                      </w:r>
                      <w:proofErr w:type="spellStart"/>
                      <w:r>
                        <w:t>Convenor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80CC6" w:rsidSect="00880CC6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66"/>
    <w:rsid w:val="00046412"/>
    <w:rsid w:val="00046952"/>
    <w:rsid w:val="000712B7"/>
    <w:rsid w:val="00102144"/>
    <w:rsid w:val="001201C1"/>
    <w:rsid w:val="00190820"/>
    <w:rsid w:val="001937D1"/>
    <w:rsid w:val="002A7F10"/>
    <w:rsid w:val="002C2386"/>
    <w:rsid w:val="00315FE4"/>
    <w:rsid w:val="0035164D"/>
    <w:rsid w:val="00384147"/>
    <w:rsid w:val="00412BC4"/>
    <w:rsid w:val="0047220D"/>
    <w:rsid w:val="004755F5"/>
    <w:rsid w:val="006269D5"/>
    <w:rsid w:val="006408BA"/>
    <w:rsid w:val="0065644B"/>
    <w:rsid w:val="007846C0"/>
    <w:rsid w:val="00867E66"/>
    <w:rsid w:val="00880CC6"/>
    <w:rsid w:val="008B40D0"/>
    <w:rsid w:val="008D7EA3"/>
    <w:rsid w:val="008F78F3"/>
    <w:rsid w:val="00936DF5"/>
    <w:rsid w:val="00A942A6"/>
    <w:rsid w:val="00B47CE6"/>
    <w:rsid w:val="00B837B4"/>
    <w:rsid w:val="00B97BE8"/>
    <w:rsid w:val="00C712B5"/>
    <w:rsid w:val="00CF3492"/>
    <w:rsid w:val="00D96C57"/>
    <w:rsid w:val="00DE6E7E"/>
    <w:rsid w:val="00E74837"/>
    <w:rsid w:val="00EE35A9"/>
    <w:rsid w:val="00F02D4F"/>
    <w:rsid w:val="00FC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591a19"/>
    </o:shapedefaults>
    <o:shapelayout v:ext="edit">
      <o:idmap v:ext="edit" data="1"/>
    </o:shapelayout>
  </w:shapeDefaults>
  <w:decimalSymbol w:val="."/>
  <w:listSeparator w:val=","/>
  <w14:docId w14:val="445F5217"/>
  <w15:docId w15:val="{469229D8-A14E-487D-813A-0D9AE768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CC6"/>
    <w:pPr>
      <w:jc w:val="center"/>
    </w:pPr>
    <w:rPr>
      <w:rFonts w:ascii="Garamond" w:hAnsi="Garamond"/>
      <w:color w:val="333333"/>
      <w:sz w:val="24"/>
    </w:rPr>
  </w:style>
  <w:style w:type="paragraph" w:styleId="Heading1">
    <w:name w:val="heading 1"/>
    <w:basedOn w:val="Normal"/>
    <w:next w:val="Normal"/>
    <w:qFormat/>
    <w:rsid w:val="00046412"/>
    <w:pPr>
      <w:outlineLvl w:val="0"/>
    </w:pPr>
    <w:rPr>
      <w:rFonts w:asciiTheme="majorHAnsi" w:hAnsiTheme="majorHAnsi"/>
      <w:caps/>
      <w:color w:val="988600" w:themeColor="accent2" w:themeShade="BF"/>
      <w:sz w:val="52"/>
      <w:szCs w:val="56"/>
    </w:rPr>
  </w:style>
  <w:style w:type="paragraph" w:styleId="Heading2">
    <w:name w:val="heading 2"/>
    <w:basedOn w:val="Normal"/>
    <w:next w:val="Normal"/>
    <w:qFormat/>
    <w:rsid w:val="002A7F10"/>
    <w:pPr>
      <w:spacing w:before="240" w:after="240"/>
      <w:outlineLvl w:val="1"/>
    </w:pPr>
    <w:rPr>
      <w:rFonts w:asciiTheme="majorHAnsi" w:hAnsiTheme="majorHAnsi"/>
      <w:color w:val="2A363D" w:themeColor="background2" w:themeShade="40"/>
      <w:sz w:val="72"/>
      <w:szCs w:val="72"/>
    </w:rPr>
  </w:style>
  <w:style w:type="paragraph" w:styleId="Heading3">
    <w:name w:val="heading 3"/>
    <w:basedOn w:val="Normal"/>
    <w:next w:val="Normal"/>
    <w:qFormat/>
    <w:rsid w:val="00880CC6"/>
    <w:pPr>
      <w:spacing w:before="240" w:after="240"/>
      <w:outlineLvl w:val="2"/>
    </w:pPr>
    <w:rPr>
      <w:cap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s">
    <w:name w:val="Signatures"/>
    <w:basedOn w:val="Normal"/>
    <w:rsid w:val="002A7F10"/>
    <w:rPr>
      <w:rFonts w:asciiTheme="minorHAnsi" w:hAnsiTheme="minorHAnsi"/>
      <w:color w:val="0D0D0D" w:themeColor="text1" w:themeTint="F2"/>
      <w:sz w:val="20"/>
    </w:rPr>
  </w:style>
  <w:style w:type="paragraph" w:customStyle="1" w:styleId="Description">
    <w:name w:val="Description"/>
    <w:basedOn w:val="Normal"/>
    <w:rsid w:val="00CF3492"/>
    <w:pPr>
      <w:spacing w:before="200" w:after="200"/>
    </w:pPr>
    <w:rPr>
      <w:rFonts w:asciiTheme="minorHAnsi" w:hAnsiTheme="minorHAnsi"/>
      <w:color w:val="988600" w:themeColor="accent2" w:themeShade="BF"/>
      <w:sz w:val="28"/>
      <w:szCs w:val="28"/>
    </w:rPr>
  </w:style>
  <w:style w:type="paragraph" w:customStyle="1" w:styleId="DateYear">
    <w:name w:val="Date &amp; Year"/>
    <w:basedOn w:val="Normal"/>
    <w:rsid w:val="002A7F10"/>
    <w:pPr>
      <w:spacing w:before="480" w:after="200"/>
    </w:pPr>
    <w:rPr>
      <w:rFonts w:asciiTheme="minorHAnsi" w:hAnsiTheme="minorHAnsi"/>
      <w:color w:val="0D0D0D" w:themeColor="text1" w:themeTint="F2"/>
      <w:sz w:val="28"/>
      <w:szCs w:val="28"/>
    </w:rPr>
  </w:style>
  <w:style w:type="paragraph" w:customStyle="1" w:styleId="Certificationtext">
    <w:name w:val="Certification text"/>
    <w:basedOn w:val="Normal"/>
    <w:rsid w:val="002A7F10"/>
    <w:pPr>
      <w:spacing w:before="200" w:after="200"/>
    </w:pPr>
    <w:rPr>
      <w:rFonts w:asciiTheme="minorHAnsi" w:hAnsiTheme="minorHAnsi"/>
      <w:caps/>
      <w:color w:val="0D0D0D" w:themeColor="text1" w:themeTint="F2"/>
      <w:sz w:val="28"/>
      <w:szCs w:val="28"/>
    </w:rPr>
  </w:style>
  <w:style w:type="paragraph" w:customStyle="1" w:styleId="Seal">
    <w:name w:val="Seal"/>
    <w:basedOn w:val="Normal"/>
    <w:rsid w:val="00880CC6"/>
    <w:rPr>
      <w:caps/>
      <w:smallCaps/>
    </w:rPr>
  </w:style>
  <w:style w:type="paragraph" w:styleId="BalloonText">
    <w:name w:val="Balloon Text"/>
    <w:basedOn w:val="Normal"/>
    <w:semiHidden/>
    <w:rsid w:val="00880CC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96C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y\AppData\Roaming\Microsoft\Templates\AdminProCert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vic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vic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70B107C-2062-4A7B-8C27-C34F2C110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13EFBB-A943-4C78-A27A-52E9A2C1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AdminProCert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recognition for administrative professional</vt:lpstr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recognition for administrative professional</dc:title>
  <dc:creator>Mary</dc:creator>
  <cp:lastModifiedBy>ClinicalUser</cp:lastModifiedBy>
  <cp:revision>2</cp:revision>
  <cp:lastPrinted>2007-02-06T19:38:00Z</cp:lastPrinted>
  <dcterms:created xsi:type="dcterms:W3CDTF">2021-06-17T09:36:00Z</dcterms:created>
  <dcterms:modified xsi:type="dcterms:W3CDTF">2021-06-17T09:36:00Z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TC102477179990</vt:lpwstr>
  </property>
</Properties>
</file>